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29"/>
        <w:tblOverlap w:val="never"/>
        <w:tblW w:w="10890" w:type="dxa"/>
        <w:shd w:val="clear" w:color="auto" w:fill="731F1C" w:themeFill="accent5"/>
        <w:tblLook w:val="04A0" w:firstRow="1" w:lastRow="0" w:firstColumn="1" w:lastColumn="0" w:noHBand="0" w:noVBand="1"/>
      </w:tblPr>
      <w:tblGrid>
        <w:gridCol w:w="2346"/>
        <w:gridCol w:w="8544"/>
      </w:tblGrid>
      <w:tr w:rsidR="00C111A1" w:rsidRPr="00731F26" w:rsidTr="00C111A1">
        <w:trPr>
          <w:trHeight w:val="559"/>
        </w:trPr>
        <w:tc>
          <w:tcPr>
            <w:tcW w:w="1800" w:type="dxa"/>
            <w:shd w:val="clear" w:color="auto" w:fill="0F3955" w:themeFill="accent2"/>
            <w:vAlign w:val="center"/>
          </w:tcPr>
          <w:p w:rsidR="00C111A1" w:rsidRPr="00731F26" w:rsidRDefault="00C111A1" w:rsidP="00C111A1">
            <w:pPr>
              <w:tabs>
                <w:tab w:val="center" w:pos="4680"/>
                <w:tab w:val="right" w:pos="9360"/>
              </w:tabs>
              <w:spacing w:after="0"/>
              <w:jc w:val="center"/>
              <w:rPr>
                <w:rFonts w:ascii="Corbel" w:eastAsia="Calibri" w:hAnsi="Corbel" w:cs="Times New Roman"/>
                <w:b/>
                <w:noProof/>
                <w:color w:val="FFFFFF"/>
                <w:sz w:val="44"/>
                <w:szCs w:val="24"/>
              </w:rPr>
            </w:pPr>
            <w:r w:rsidRPr="00731F26">
              <w:rPr>
                <w:rFonts w:ascii="Corbel" w:eastAsia="Calibri" w:hAnsi="Corbel" w:cs="Times New Roman"/>
                <w:b/>
                <w:noProof/>
                <w:color w:val="FFFFFF"/>
                <w:sz w:val="44"/>
                <w:szCs w:val="24"/>
              </w:rPr>
              <w:drawing>
                <wp:inline distT="0" distB="0" distL="0" distR="0" wp14:anchorId="3C1EC32C" wp14:editId="0332423C">
                  <wp:extent cx="1344047" cy="762000"/>
                  <wp:effectExtent l="0" t="0" r="889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bwMode="auto">
                          <a:xfrm>
                            <a:off x="0" y="0"/>
                            <a:ext cx="1387780" cy="786794"/>
                          </a:xfrm>
                          <a:prstGeom prst="rect">
                            <a:avLst/>
                          </a:prstGeom>
                          <a:ln>
                            <a:noFill/>
                          </a:ln>
                          <a:extLst>
                            <a:ext uri="{53640926-AAD7-44D8-BBD7-CCE9431645EC}">
                              <a14:shadowObscured xmlns:a14="http://schemas.microsoft.com/office/drawing/2010/main"/>
                            </a:ext>
                          </a:extLst>
                        </pic:spPr>
                      </pic:pic>
                    </a:graphicData>
                  </a:graphic>
                </wp:inline>
              </w:drawing>
            </w:r>
          </w:p>
        </w:tc>
        <w:tc>
          <w:tcPr>
            <w:tcW w:w="9090" w:type="dxa"/>
            <w:shd w:val="clear" w:color="auto" w:fill="0F3955" w:themeFill="accent2"/>
            <w:vAlign w:val="center"/>
          </w:tcPr>
          <w:p w:rsidR="00C111A1" w:rsidRPr="00C111A1" w:rsidRDefault="00C111A1" w:rsidP="00C111A1">
            <w:pPr>
              <w:jc w:val="center"/>
              <w:rPr>
                <w:rFonts w:ascii="Showcard Gothic" w:hAnsi="Showcard Gothic"/>
                <w:color w:val="002060"/>
                <w:sz w:val="36"/>
              </w:rPr>
            </w:pPr>
            <w:r w:rsidRPr="008C6FDD">
              <w:rPr>
                <w:rFonts w:ascii="Showcard Gothic" w:hAnsi="Showcard Gothic"/>
                <w:color w:val="FFFFFF" w:themeColor="background1"/>
                <w:sz w:val="44"/>
              </w:rPr>
              <w:t>Teen Advisory board application</w:t>
            </w:r>
          </w:p>
        </w:tc>
      </w:tr>
    </w:tbl>
    <w:p w:rsidR="00CE6104" w:rsidRDefault="00C111A1" w:rsidP="00C111A1">
      <w:pPr>
        <w:tabs>
          <w:tab w:val="left" w:pos="2475"/>
        </w:tabs>
        <w:rPr>
          <w:sz w:val="16"/>
          <w:szCs w:val="16"/>
        </w:rPr>
      </w:pPr>
      <w:r>
        <w:rPr>
          <w:sz w:val="16"/>
          <w:szCs w:val="16"/>
        </w:rPr>
        <w:tab/>
      </w:r>
    </w:p>
    <w:p w:rsidR="00E000E5" w:rsidRPr="00C53136" w:rsidRDefault="00E000E5" w:rsidP="00C53136">
      <w:pPr>
        <w:tabs>
          <w:tab w:val="left" w:pos="2475"/>
        </w:tabs>
        <w:rPr>
          <w:sz w:val="24"/>
          <w:szCs w:val="16"/>
        </w:rPr>
      </w:pPr>
    </w:p>
    <w:tbl>
      <w:tblPr>
        <w:tblStyle w:val="TableGrid"/>
        <w:tblpPr w:leftFromText="180" w:rightFromText="180" w:horzAnchor="margin" w:tblpY="73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203"/>
        <w:gridCol w:w="1868"/>
        <w:gridCol w:w="7199"/>
      </w:tblGrid>
      <w:tr w:rsidR="00FB6FD9" w:rsidRPr="00846B76" w:rsidTr="00FB6FD9">
        <w:sdt>
          <w:sdtPr>
            <w:id w:val="1621259925"/>
            <w:placeholder>
              <w:docPart w:val="1B43FCD62AA54BA0851BF9CAAE02E05E"/>
            </w:placeholder>
            <w:temporary/>
            <w:showingPlcHdr/>
            <w15:appearance w15:val="hidden"/>
          </w:sdtPr>
          <w:sdtEndPr/>
          <w:sdtContent>
            <w:tc>
              <w:tcPr>
                <w:tcW w:w="708" w:type="pct"/>
                <w:vAlign w:val="bottom"/>
              </w:tcPr>
              <w:p w:rsidR="00C111A1" w:rsidRPr="00846B76" w:rsidRDefault="00C111A1" w:rsidP="008C4AF9">
                <w:r w:rsidRPr="00346DE2">
                  <w:t>First Name</w:t>
                </w:r>
              </w:p>
            </w:tc>
          </w:sdtContent>
        </w:sdt>
        <w:tc>
          <w:tcPr>
            <w:tcW w:w="4292" w:type="pct"/>
            <w:gridSpan w:val="3"/>
            <w:tcBorders>
              <w:bottom w:val="single" w:sz="4" w:space="0" w:color="auto"/>
            </w:tcBorders>
            <w:vAlign w:val="bottom"/>
          </w:tcPr>
          <w:p w:rsidR="00C111A1" w:rsidRPr="00846B76" w:rsidRDefault="00C111A1" w:rsidP="008C4AF9">
            <w:pPr>
              <w:spacing w:before="240"/>
            </w:pPr>
          </w:p>
        </w:tc>
      </w:tr>
      <w:tr w:rsidR="00FB6FD9" w:rsidRPr="00846B76" w:rsidTr="00FB6FD9">
        <w:sdt>
          <w:sdtPr>
            <w:id w:val="-1470592894"/>
            <w:placeholder>
              <w:docPart w:val="62AD8FDDBE034CB597719CF10ACC0CE9"/>
            </w:placeholder>
            <w:temporary/>
            <w:showingPlcHdr/>
            <w15:appearance w15:val="hidden"/>
          </w:sdtPr>
          <w:sdtEndPr/>
          <w:sdtContent>
            <w:tc>
              <w:tcPr>
                <w:tcW w:w="708" w:type="pct"/>
                <w:vAlign w:val="bottom"/>
              </w:tcPr>
              <w:p w:rsidR="00C111A1" w:rsidRPr="00846B76" w:rsidRDefault="00C111A1" w:rsidP="008C4AF9">
                <w:r w:rsidRPr="00346DE2">
                  <w:t>Last Name</w:t>
                </w:r>
              </w:p>
            </w:tc>
          </w:sdtContent>
        </w:sdt>
        <w:tc>
          <w:tcPr>
            <w:tcW w:w="4292" w:type="pct"/>
            <w:gridSpan w:val="3"/>
            <w:tcBorders>
              <w:bottom w:val="single" w:sz="4" w:space="0" w:color="auto"/>
            </w:tcBorders>
            <w:vAlign w:val="bottom"/>
          </w:tcPr>
          <w:p w:rsidR="00C111A1" w:rsidRPr="00846B76" w:rsidRDefault="00C111A1" w:rsidP="008C4AF9">
            <w:pPr>
              <w:spacing w:before="240"/>
            </w:pPr>
          </w:p>
        </w:tc>
      </w:tr>
      <w:tr w:rsidR="00FB6FD9" w:rsidRPr="00846B76" w:rsidTr="00FB6FD9">
        <w:tc>
          <w:tcPr>
            <w:tcW w:w="708" w:type="pct"/>
            <w:vAlign w:val="bottom"/>
          </w:tcPr>
          <w:p w:rsidR="00C111A1" w:rsidRDefault="00C111A1" w:rsidP="00C111A1">
            <w:r>
              <w:t>Age</w:t>
            </w:r>
          </w:p>
        </w:tc>
        <w:tc>
          <w:tcPr>
            <w:tcW w:w="4292" w:type="pct"/>
            <w:gridSpan w:val="3"/>
            <w:tcBorders>
              <w:bottom w:val="single" w:sz="4" w:space="0" w:color="auto"/>
            </w:tcBorders>
            <w:vAlign w:val="bottom"/>
          </w:tcPr>
          <w:p w:rsidR="00C111A1" w:rsidRPr="00846B76" w:rsidRDefault="00C111A1" w:rsidP="008C4AF9">
            <w:pPr>
              <w:spacing w:before="240"/>
            </w:pPr>
          </w:p>
        </w:tc>
      </w:tr>
      <w:tr w:rsidR="00FB6FD9" w:rsidRPr="00846B76" w:rsidTr="00FB6FD9">
        <w:tc>
          <w:tcPr>
            <w:tcW w:w="708" w:type="pct"/>
            <w:vAlign w:val="bottom"/>
          </w:tcPr>
          <w:p w:rsidR="00C111A1" w:rsidRPr="00846B76" w:rsidRDefault="00C111A1" w:rsidP="00C111A1">
            <w:r>
              <w:t>Grade</w:t>
            </w:r>
          </w:p>
        </w:tc>
        <w:tc>
          <w:tcPr>
            <w:tcW w:w="4292" w:type="pct"/>
            <w:gridSpan w:val="3"/>
            <w:tcBorders>
              <w:bottom w:val="single" w:sz="4" w:space="0" w:color="auto"/>
            </w:tcBorders>
            <w:vAlign w:val="bottom"/>
          </w:tcPr>
          <w:p w:rsidR="00C111A1" w:rsidRPr="00846B76" w:rsidRDefault="00C111A1" w:rsidP="008C4AF9">
            <w:pPr>
              <w:spacing w:before="240"/>
            </w:pPr>
          </w:p>
        </w:tc>
      </w:tr>
      <w:tr w:rsidR="00FB6FD9" w:rsidRPr="00846B76" w:rsidTr="00FB6FD9">
        <w:tc>
          <w:tcPr>
            <w:tcW w:w="708" w:type="pct"/>
            <w:vAlign w:val="bottom"/>
          </w:tcPr>
          <w:p w:rsidR="00C111A1" w:rsidRPr="00846B76" w:rsidRDefault="00C111A1" w:rsidP="00C111A1">
            <w:r>
              <w:t>Phone</w:t>
            </w:r>
          </w:p>
        </w:tc>
        <w:tc>
          <w:tcPr>
            <w:tcW w:w="4292" w:type="pct"/>
            <w:gridSpan w:val="3"/>
            <w:tcBorders>
              <w:bottom w:val="single" w:sz="4" w:space="0" w:color="auto"/>
            </w:tcBorders>
            <w:vAlign w:val="bottom"/>
          </w:tcPr>
          <w:p w:rsidR="00C111A1" w:rsidRPr="00846B76" w:rsidRDefault="00C111A1" w:rsidP="008C4AF9">
            <w:pPr>
              <w:spacing w:before="240"/>
            </w:pPr>
          </w:p>
        </w:tc>
      </w:tr>
      <w:tr w:rsidR="00FB6FD9" w:rsidRPr="00846B76" w:rsidTr="00FB6FD9">
        <w:sdt>
          <w:sdtPr>
            <w:id w:val="-965116832"/>
            <w:placeholder>
              <w:docPart w:val="191A7398C3CB43B4A994CE0299051E14"/>
            </w:placeholder>
            <w:temporary/>
            <w:showingPlcHdr/>
            <w15:appearance w15:val="hidden"/>
          </w:sdtPr>
          <w:sdtEndPr/>
          <w:sdtContent>
            <w:tc>
              <w:tcPr>
                <w:tcW w:w="708" w:type="pct"/>
                <w:vAlign w:val="bottom"/>
              </w:tcPr>
              <w:p w:rsidR="00C111A1" w:rsidRPr="00846B76" w:rsidRDefault="00C111A1" w:rsidP="008C4AF9">
                <w:r w:rsidRPr="00346DE2">
                  <w:t>Email</w:t>
                </w:r>
              </w:p>
            </w:tc>
          </w:sdtContent>
        </w:sdt>
        <w:tc>
          <w:tcPr>
            <w:tcW w:w="4292" w:type="pct"/>
            <w:gridSpan w:val="3"/>
            <w:tcBorders>
              <w:bottom w:val="single" w:sz="4" w:space="0" w:color="auto"/>
            </w:tcBorders>
            <w:vAlign w:val="bottom"/>
          </w:tcPr>
          <w:p w:rsidR="00C111A1" w:rsidRPr="00846B76" w:rsidRDefault="00C111A1" w:rsidP="008C4AF9">
            <w:pPr>
              <w:spacing w:before="240"/>
            </w:pPr>
          </w:p>
        </w:tc>
      </w:tr>
      <w:tr w:rsidR="00C111A1" w:rsidRPr="00846B76" w:rsidTr="008C4AF9">
        <w:trPr>
          <w:trHeight w:val="54"/>
        </w:trPr>
        <w:tc>
          <w:tcPr>
            <w:tcW w:w="5000" w:type="pct"/>
            <w:gridSpan w:val="4"/>
            <w:shd w:val="clear" w:color="auto" w:fill="auto"/>
            <w:vAlign w:val="bottom"/>
          </w:tcPr>
          <w:p w:rsidR="00C111A1" w:rsidRPr="00846B76" w:rsidRDefault="00C111A1" w:rsidP="008C4AF9">
            <w:pPr>
              <w:rPr>
                <w:rFonts w:asciiTheme="majorHAnsi" w:hAnsiTheme="majorHAnsi"/>
                <w:b/>
                <w:sz w:val="8"/>
              </w:rPr>
            </w:pPr>
          </w:p>
        </w:tc>
      </w:tr>
      <w:tr w:rsidR="00C111A1" w:rsidRPr="00846B76" w:rsidTr="008C4AF9">
        <w:tc>
          <w:tcPr>
            <w:tcW w:w="5000" w:type="pct"/>
            <w:gridSpan w:val="4"/>
            <w:vAlign w:val="bottom"/>
          </w:tcPr>
          <w:p w:rsidR="00C111A1" w:rsidRPr="00C111A1" w:rsidRDefault="00C111A1" w:rsidP="008C4AF9">
            <w:pPr>
              <w:spacing w:before="240"/>
              <w:rPr>
                <w:rFonts w:cstheme="minorHAnsi"/>
              </w:rPr>
            </w:pPr>
            <w:r w:rsidRPr="00C111A1">
              <w:rPr>
                <w:rFonts w:cstheme="minorHAnsi"/>
                <w:color w:val="2F2F2F"/>
                <w:szCs w:val="21"/>
                <w:shd w:val="clear" w:color="auto" w:fill="FFFFFF"/>
              </w:rPr>
              <w:t>Why do you want to</w:t>
            </w:r>
            <w:r w:rsidR="00157D0B">
              <w:rPr>
                <w:rFonts w:cstheme="minorHAnsi"/>
                <w:color w:val="2F2F2F"/>
                <w:szCs w:val="21"/>
                <w:shd w:val="clear" w:color="auto" w:fill="FFFFFF"/>
              </w:rPr>
              <w:t xml:space="preserve"> be a part of the Teen Advisory B</w:t>
            </w:r>
            <w:r w:rsidRPr="00C111A1">
              <w:rPr>
                <w:rFonts w:cstheme="minorHAnsi"/>
                <w:color w:val="2F2F2F"/>
                <w:szCs w:val="21"/>
                <w:shd w:val="clear" w:color="auto" w:fill="FFFFFF"/>
              </w:rPr>
              <w:t>oard?</w:t>
            </w:r>
          </w:p>
        </w:tc>
      </w:tr>
      <w:tr w:rsidR="00C111A1" w:rsidRPr="00846B76" w:rsidTr="0072529B">
        <w:trPr>
          <w:trHeight w:val="901"/>
        </w:trPr>
        <w:tc>
          <w:tcPr>
            <w:tcW w:w="5000" w:type="pct"/>
            <w:gridSpan w:val="4"/>
          </w:tcPr>
          <w:p w:rsidR="00C111A1" w:rsidRDefault="00C111A1" w:rsidP="00C111A1"/>
        </w:tc>
      </w:tr>
      <w:tr w:rsidR="00C111A1" w:rsidRPr="00846B76" w:rsidTr="00C111A1">
        <w:tc>
          <w:tcPr>
            <w:tcW w:w="5000" w:type="pct"/>
            <w:gridSpan w:val="4"/>
          </w:tcPr>
          <w:p w:rsidR="00C111A1" w:rsidRDefault="00C111A1" w:rsidP="008C4AF9">
            <w:r>
              <w:t>W</w:t>
            </w:r>
            <w:r w:rsidRPr="00C111A1">
              <w:t>hat is your favorite book?</w:t>
            </w:r>
            <w:r>
              <w:t xml:space="preserve"> Favorite genre?</w:t>
            </w:r>
          </w:p>
        </w:tc>
      </w:tr>
      <w:tr w:rsidR="00C111A1" w:rsidRPr="00846B76" w:rsidTr="00FB6FD9">
        <w:trPr>
          <w:trHeight w:val="735"/>
        </w:trPr>
        <w:tc>
          <w:tcPr>
            <w:tcW w:w="5000" w:type="pct"/>
            <w:gridSpan w:val="4"/>
          </w:tcPr>
          <w:p w:rsidR="00C111A1" w:rsidRDefault="00C111A1" w:rsidP="008C4AF9"/>
        </w:tc>
      </w:tr>
      <w:tr w:rsidR="00C111A1" w:rsidRPr="00846B76" w:rsidTr="00C111A1">
        <w:tc>
          <w:tcPr>
            <w:tcW w:w="5000" w:type="pct"/>
            <w:gridSpan w:val="4"/>
          </w:tcPr>
          <w:p w:rsidR="00C111A1" w:rsidRDefault="00C111A1" w:rsidP="00C111A1">
            <w:r>
              <w:t>W</w:t>
            </w:r>
            <w:r w:rsidRPr="00C111A1">
              <w:t xml:space="preserve">hat would you like to see occur at </w:t>
            </w:r>
            <w:r>
              <w:t>the</w:t>
            </w:r>
            <w:r w:rsidRPr="00C111A1">
              <w:t xml:space="preserve"> library?</w:t>
            </w:r>
          </w:p>
        </w:tc>
      </w:tr>
      <w:tr w:rsidR="00C111A1" w:rsidRPr="00846B76" w:rsidTr="00C111A1">
        <w:trPr>
          <w:trHeight w:val="1119"/>
        </w:trPr>
        <w:tc>
          <w:tcPr>
            <w:tcW w:w="5000" w:type="pct"/>
            <w:gridSpan w:val="4"/>
          </w:tcPr>
          <w:p w:rsidR="00C111A1" w:rsidRDefault="00C111A1" w:rsidP="008C4AF9"/>
        </w:tc>
      </w:tr>
      <w:tr w:rsidR="00C111A1" w:rsidRPr="00846B76" w:rsidTr="00FB6FD9">
        <w:tc>
          <w:tcPr>
            <w:tcW w:w="5000" w:type="pct"/>
            <w:gridSpan w:val="4"/>
          </w:tcPr>
          <w:p w:rsidR="00C111A1" w:rsidRDefault="00CF480C" w:rsidP="008C4AF9">
            <w:pPr>
              <w:spacing w:before="120"/>
            </w:pPr>
            <w:r>
              <w:t>Which days and times are you available to meet?</w:t>
            </w:r>
            <w:r w:rsidR="00FB6FD9">
              <w:t xml:space="preserve"> (Please circle)</w:t>
            </w:r>
          </w:p>
        </w:tc>
      </w:tr>
      <w:tr w:rsidR="00FB6FD9" w:rsidRPr="00846B76" w:rsidTr="00FB6FD9">
        <w:trPr>
          <w:trHeight w:val="677"/>
        </w:trPr>
        <w:tc>
          <w:tcPr>
            <w:tcW w:w="1667" w:type="pct"/>
            <w:gridSpan w:val="3"/>
            <w:vAlign w:val="center"/>
          </w:tcPr>
          <w:p w:rsidR="00FB6FD9" w:rsidRPr="00FB6FD9" w:rsidRDefault="001F6ACE" w:rsidP="00FB6FD9">
            <w:pPr>
              <w:spacing w:before="120"/>
              <w:jc w:val="center"/>
              <w:rPr>
                <w:sz w:val="36"/>
              </w:rPr>
            </w:pPr>
            <w:r>
              <w:t xml:space="preserve">Mon   Tues   </w:t>
            </w:r>
            <w:r w:rsidR="00FB6FD9" w:rsidRPr="00FB6FD9">
              <w:t>Wed</w:t>
            </w:r>
            <w:r>
              <w:rPr>
                <w:sz w:val="36"/>
              </w:rPr>
              <w:t xml:space="preserve"> </w:t>
            </w:r>
            <w:r w:rsidR="00FB6FD9">
              <w:t xml:space="preserve"> </w:t>
            </w:r>
            <w:r>
              <w:t xml:space="preserve"> Thurs </w:t>
            </w:r>
            <w:r w:rsidR="00FB6FD9">
              <w:rPr>
                <w:sz w:val="36"/>
              </w:rPr>
              <w:t xml:space="preserve">  </w:t>
            </w:r>
            <w:r w:rsidR="00FB6FD9">
              <w:t>Fri</w:t>
            </w:r>
          </w:p>
        </w:tc>
        <w:tc>
          <w:tcPr>
            <w:tcW w:w="3333" w:type="pct"/>
            <w:vAlign w:val="center"/>
          </w:tcPr>
          <w:p w:rsidR="00FB6FD9" w:rsidRDefault="00FB6FD9" w:rsidP="00FB6FD9">
            <w:pPr>
              <w:spacing w:before="120"/>
              <w:jc w:val="center"/>
            </w:pPr>
            <w:r>
              <w:t>4:00 – 6:00pm    5:00 – 7:00pm   6:00 – 8:00pm</w:t>
            </w:r>
          </w:p>
        </w:tc>
      </w:tr>
      <w:tr w:rsidR="00FB6FD9" w:rsidRPr="00846B76" w:rsidTr="00FB6FD9">
        <w:trPr>
          <w:trHeight w:val="1275"/>
        </w:trPr>
        <w:tc>
          <w:tcPr>
            <w:tcW w:w="802" w:type="pct"/>
            <w:gridSpan w:val="2"/>
          </w:tcPr>
          <w:p w:rsidR="00C111A1" w:rsidRPr="00346DE2" w:rsidRDefault="00C111A1" w:rsidP="008C4AF9">
            <w:pPr>
              <w:spacing w:before="120"/>
              <w:ind w:left="432"/>
              <w:rPr>
                <w:sz w:val="36"/>
              </w:rPr>
            </w:pPr>
          </w:p>
        </w:tc>
        <w:tc>
          <w:tcPr>
            <w:tcW w:w="865" w:type="pct"/>
            <w:vAlign w:val="bottom"/>
          </w:tcPr>
          <w:p w:rsidR="00C111A1" w:rsidRDefault="00C111A1" w:rsidP="008C4AF9"/>
        </w:tc>
        <w:tc>
          <w:tcPr>
            <w:tcW w:w="3333" w:type="pct"/>
            <w:vAlign w:val="bottom"/>
          </w:tcPr>
          <w:p w:rsidR="00C111A1" w:rsidRDefault="00C111A1" w:rsidP="008C4AF9">
            <w:pPr>
              <w:spacing w:before="120"/>
            </w:pPr>
          </w:p>
        </w:tc>
      </w:tr>
      <w:tr w:rsidR="00FB6FD9" w:rsidRPr="00846B76" w:rsidTr="00FB6FD9">
        <w:tc>
          <w:tcPr>
            <w:tcW w:w="802" w:type="pct"/>
            <w:gridSpan w:val="2"/>
          </w:tcPr>
          <w:p w:rsidR="00CF480C" w:rsidRPr="00CF480C" w:rsidRDefault="00CF480C" w:rsidP="008C4AF9">
            <w:pPr>
              <w:spacing w:before="120"/>
              <w:ind w:left="432"/>
            </w:pPr>
            <w:r w:rsidRPr="00CF480C">
              <w:t>Parent Signature</w:t>
            </w:r>
          </w:p>
        </w:tc>
        <w:tc>
          <w:tcPr>
            <w:tcW w:w="4198" w:type="pct"/>
            <w:gridSpan w:val="2"/>
            <w:tcBorders>
              <w:bottom w:val="single" w:sz="4" w:space="0" w:color="auto"/>
            </w:tcBorders>
            <w:vAlign w:val="bottom"/>
          </w:tcPr>
          <w:p w:rsidR="00CF480C" w:rsidRDefault="00CF480C" w:rsidP="008C4AF9">
            <w:pPr>
              <w:spacing w:before="120"/>
            </w:pPr>
          </w:p>
        </w:tc>
      </w:tr>
      <w:tr w:rsidR="00FB6FD9" w:rsidRPr="00846B76" w:rsidTr="00FB6FD9">
        <w:tc>
          <w:tcPr>
            <w:tcW w:w="802" w:type="pct"/>
            <w:gridSpan w:val="2"/>
          </w:tcPr>
          <w:p w:rsidR="00CF480C" w:rsidRPr="00CF480C" w:rsidRDefault="00CF480C" w:rsidP="008C4AF9">
            <w:pPr>
              <w:spacing w:before="120"/>
              <w:ind w:left="432"/>
            </w:pPr>
            <w:r w:rsidRPr="00CF480C">
              <w:t>Teen Signature</w:t>
            </w:r>
          </w:p>
        </w:tc>
        <w:tc>
          <w:tcPr>
            <w:tcW w:w="4198" w:type="pct"/>
            <w:gridSpan w:val="2"/>
            <w:tcBorders>
              <w:top w:val="single" w:sz="4" w:space="0" w:color="auto"/>
              <w:bottom w:val="single" w:sz="4" w:space="0" w:color="auto"/>
            </w:tcBorders>
            <w:vAlign w:val="bottom"/>
          </w:tcPr>
          <w:p w:rsidR="00CF480C" w:rsidRDefault="00CF480C" w:rsidP="008C4AF9">
            <w:pPr>
              <w:spacing w:before="120"/>
            </w:pPr>
          </w:p>
        </w:tc>
      </w:tr>
      <w:tr w:rsidR="00C111A1" w:rsidRPr="00846B76" w:rsidTr="008C4AF9">
        <w:trPr>
          <w:trHeight w:val="54"/>
        </w:trPr>
        <w:tc>
          <w:tcPr>
            <w:tcW w:w="5000" w:type="pct"/>
            <w:gridSpan w:val="4"/>
            <w:shd w:val="clear" w:color="auto" w:fill="auto"/>
          </w:tcPr>
          <w:p w:rsidR="00C111A1" w:rsidRPr="00846B76" w:rsidRDefault="00C111A1" w:rsidP="008C4AF9">
            <w:pPr>
              <w:rPr>
                <w:rFonts w:asciiTheme="majorHAnsi" w:hAnsiTheme="majorHAnsi"/>
                <w:b/>
                <w:sz w:val="8"/>
              </w:rPr>
            </w:pPr>
          </w:p>
        </w:tc>
      </w:tr>
    </w:tbl>
    <w:p w:rsidR="00C111A1" w:rsidRDefault="00C111A1" w:rsidP="00E677FE">
      <w:pPr>
        <w:spacing w:after="0"/>
        <w:rPr>
          <w:sz w:val="16"/>
          <w:szCs w:val="16"/>
        </w:rPr>
      </w:pPr>
    </w:p>
    <w:tbl>
      <w:tblPr>
        <w:tblpPr w:leftFromText="180" w:rightFromText="180" w:vertAnchor="text" w:horzAnchor="margin" w:tblpY="-29"/>
        <w:tblOverlap w:val="never"/>
        <w:tblW w:w="10890" w:type="dxa"/>
        <w:shd w:val="clear" w:color="auto" w:fill="731F1C" w:themeFill="accent5"/>
        <w:tblLook w:val="04A0" w:firstRow="1" w:lastRow="0" w:firstColumn="1" w:lastColumn="0" w:noHBand="0" w:noVBand="1"/>
      </w:tblPr>
      <w:tblGrid>
        <w:gridCol w:w="2346"/>
        <w:gridCol w:w="8544"/>
      </w:tblGrid>
      <w:tr w:rsidR="00F43580" w:rsidRPr="00731F26" w:rsidTr="00F11C2D">
        <w:trPr>
          <w:trHeight w:val="559"/>
        </w:trPr>
        <w:tc>
          <w:tcPr>
            <w:tcW w:w="1800" w:type="dxa"/>
            <w:shd w:val="clear" w:color="auto" w:fill="0F3955" w:themeFill="accent2"/>
            <w:vAlign w:val="center"/>
          </w:tcPr>
          <w:p w:rsidR="00F43580" w:rsidRPr="00731F26" w:rsidRDefault="00F43580" w:rsidP="00F11C2D">
            <w:pPr>
              <w:tabs>
                <w:tab w:val="center" w:pos="4680"/>
                <w:tab w:val="right" w:pos="9360"/>
              </w:tabs>
              <w:spacing w:after="0"/>
              <w:jc w:val="center"/>
              <w:rPr>
                <w:rFonts w:ascii="Corbel" w:eastAsia="Calibri" w:hAnsi="Corbel" w:cs="Times New Roman"/>
                <w:b/>
                <w:noProof/>
                <w:color w:val="FFFFFF"/>
                <w:sz w:val="44"/>
                <w:szCs w:val="24"/>
              </w:rPr>
            </w:pPr>
            <w:r w:rsidRPr="00731F26">
              <w:rPr>
                <w:rFonts w:ascii="Corbel" w:eastAsia="Calibri" w:hAnsi="Corbel" w:cs="Times New Roman"/>
                <w:b/>
                <w:noProof/>
                <w:color w:val="FFFFFF"/>
                <w:sz w:val="44"/>
                <w:szCs w:val="24"/>
              </w:rPr>
              <w:lastRenderedPageBreak/>
              <w:drawing>
                <wp:inline distT="0" distB="0" distL="0" distR="0" wp14:anchorId="4811B275" wp14:editId="69F806A5">
                  <wp:extent cx="1344047" cy="762000"/>
                  <wp:effectExtent l="0" t="0" r="8890" b="0"/>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0">
                            <a:extLst>
                              <a:ext uri="{BEBA8EAE-BF5A-486C-A8C5-ECC9F3942E4B}">
                                <a14:imgProps xmlns:a14="http://schemas.microsoft.com/office/drawing/2010/main">
                                  <a14:imgLayer r:embed="rId11">
                                    <a14:imgEffect>
                                      <a14:backgroundRemoval t="0" b="100000" l="0" r="100000"/>
                                    </a14:imgEffect>
                                  </a14:imgLayer>
                                </a14:imgProps>
                              </a:ext>
                              <a:ext uri="{28A0092B-C50C-407E-A947-70E740481C1C}">
                                <a14:useLocalDpi xmlns:a14="http://schemas.microsoft.com/office/drawing/2010/main" val="0"/>
                              </a:ext>
                            </a:extLst>
                          </a:blip>
                          <a:stretch>
                            <a:fillRect/>
                          </a:stretch>
                        </pic:blipFill>
                        <pic:spPr bwMode="auto">
                          <a:xfrm>
                            <a:off x="0" y="0"/>
                            <a:ext cx="1387780" cy="786794"/>
                          </a:xfrm>
                          <a:prstGeom prst="rect">
                            <a:avLst/>
                          </a:prstGeom>
                          <a:ln>
                            <a:noFill/>
                          </a:ln>
                          <a:extLst>
                            <a:ext uri="{53640926-AAD7-44D8-BBD7-CCE9431645EC}">
                              <a14:shadowObscured xmlns:a14="http://schemas.microsoft.com/office/drawing/2010/main"/>
                            </a:ext>
                          </a:extLst>
                        </pic:spPr>
                      </pic:pic>
                    </a:graphicData>
                  </a:graphic>
                </wp:inline>
              </w:drawing>
            </w:r>
          </w:p>
        </w:tc>
        <w:tc>
          <w:tcPr>
            <w:tcW w:w="9090" w:type="dxa"/>
            <w:shd w:val="clear" w:color="auto" w:fill="0F3955" w:themeFill="accent2"/>
            <w:vAlign w:val="center"/>
          </w:tcPr>
          <w:p w:rsidR="00F43580" w:rsidRPr="00C111A1" w:rsidRDefault="00F43580" w:rsidP="00F43580">
            <w:pPr>
              <w:jc w:val="center"/>
              <w:rPr>
                <w:rFonts w:ascii="Showcard Gothic" w:hAnsi="Showcard Gothic"/>
                <w:color w:val="002060"/>
                <w:sz w:val="36"/>
              </w:rPr>
            </w:pPr>
            <w:r w:rsidRPr="00C911EE">
              <w:rPr>
                <w:rFonts w:ascii="Showcard Gothic" w:hAnsi="Showcard Gothic"/>
                <w:color w:val="FFFFFF" w:themeColor="background1"/>
                <w:sz w:val="56"/>
              </w:rPr>
              <w:t xml:space="preserve">Teen Advisory board </w:t>
            </w:r>
          </w:p>
        </w:tc>
      </w:tr>
    </w:tbl>
    <w:p w:rsidR="00F43580" w:rsidRDefault="00F43580" w:rsidP="00E677FE">
      <w:pPr>
        <w:spacing w:after="0"/>
        <w:rPr>
          <w:sz w:val="16"/>
          <w:szCs w:val="16"/>
        </w:rPr>
      </w:pPr>
    </w:p>
    <w:p w:rsidR="00F43580" w:rsidRDefault="00F43580" w:rsidP="00F43580">
      <w:pPr>
        <w:tabs>
          <w:tab w:val="left" w:pos="2475"/>
        </w:tabs>
        <w:rPr>
          <w:sz w:val="24"/>
          <w:szCs w:val="16"/>
        </w:rPr>
      </w:pPr>
    </w:p>
    <w:p w:rsidR="00F43580" w:rsidRPr="00F43580" w:rsidRDefault="00F43580" w:rsidP="00F43580">
      <w:pPr>
        <w:tabs>
          <w:tab w:val="left" w:pos="2475"/>
        </w:tabs>
        <w:rPr>
          <w:szCs w:val="16"/>
        </w:rPr>
      </w:pPr>
      <w:r w:rsidRPr="00F43580">
        <w:rPr>
          <w:szCs w:val="16"/>
        </w:rPr>
        <w:t>The Teen Advisory Board is a group of teen volunteers (Grades 6-12) that are passionate about improving the materials and services that the library system provides to the teens in our community. They will meet on a regular basis to discuss topics such as:</w:t>
      </w:r>
    </w:p>
    <w:p w:rsidR="00F43580" w:rsidRPr="00F43580" w:rsidRDefault="00F43580" w:rsidP="00F43580">
      <w:pPr>
        <w:pStyle w:val="ListParagraph"/>
        <w:numPr>
          <w:ilvl w:val="0"/>
          <w:numId w:val="23"/>
        </w:numPr>
        <w:tabs>
          <w:tab w:val="left" w:pos="2475"/>
        </w:tabs>
        <w:rPr>
          <w:szCs w:val="16"/>
        </w:rPr>
      </w:pPr>
      <w:r w:rsidRPr="00F43580">
        <w:rPr>
          <w:szCs w:val="16"/>
        </w:rPr>
        <w:t>Suggestions for books, movies, and TV shows to add to the library’s collection</w:t>
      </w:r>
    </w:p>
    <w:p w:rsidR="00F43580" w:rsidRPr="00F43580" w:rsidRDefault="00F43580" w:rsidP="00F43580">
      <w:pPr>
        <w:pStyle w:val="ListParagraph"/>
        <w:numPr>
          <w:ilvl w:val="0"/>
          <w:numId w:val="23"/>
        </w:numPr>
        <w:tabs>
          <w:tab w:val="left" w:pos="2475"/>
        </w:tabs>
        <w:rPr>
          <w:szCs w:val="16"/>
        </w:rPr>
      </w:pPr>
      <w:r w:rsidRPr="00F43580">
        <w:rPr>
          <w:szCs w:val="16"/>
        </w:rPr>
        <w:t>Programs and service for teens</w:t>
      </w:r>
    </w:p>
    <w:p w:rsidR="00F43580" w:rsidRPr="00F43580" w:rsidRDefault="00F43580" w:rsidP="00F43580">
      <w:pPr>
        <w:pStyle w:val="ListParagraph"/>
        <w:numPr>
          <w:ilvl w:val="0"/>
          <w:numId w:val="23"/>
        </w:numPr>
        <w:tabs>
          <w:tab w:val="left" w:pos="2475"/>
        </w:tabs>
        <w:rPr>
          <w:szCs w:val="16"/>
        </w:rPr>
      </w:pPr>
      <w:r w:rsidRPr="00F43580">
        <w:rPr>
          <w:szCs w:val="16"/>
        </w:rPr>
        <w:t>Teen Summer Reading Programs</w:t>
      </w:r>
    </w:p>
    <w:p w:rsidR="00F43580" w:rsidRPr="00F43580" w:rsidRDefault="00F43580" w:rsidP="00F43580">
      <w:pPr>
        <w:tabs>
          <w:tab w:val="left" w:pos="2475"/>
        </w:tabs>
        <w:rPr>
          <w:szCs w:val="16"/>
        </w:rPr>
      </w:pPr>
      <w:r w:rsidRPr="00F43580">
        <w:rPr>
          <w:szCs w:val="16"/>
        </w:rPr>
        <w:t>Members will be required to attend at least one meeting every month (frequency and time/dates of meetings will be determined during the first meeting). They will also attend and lead teen library programs and act as ambassadors for the library by helping to spread the word about library programs and events.</w:t>
      </w:r>
    </w:p>
    <w:p w:rsidR="00F43580" w:rsidRPr="00F43580" w:rsidRDefault="00F43580" w:rsidP="00F43580">
      <w:pPr>
        <w:tabs>
          <w:tab w:val="left" w:pos="2475"/>
        </w:tabs>
        <w:rPr>
          <w:szCs w:val="16"/>
        </w:rPr>
      </w:pPr>
      <w:r w:rsidRPr="00F43580">
        <w:rPr>
          <w:szCs w:val="16"/>
        </w:rPr>
        <w:t>TAB members will be able to directly influence the services and programs that the library provides to teens and have the opportunity to work with library staff to plan and run their own programs. They will also gain community service hours and volunteer experience that they can list on a resume or college application.</w:t>
      </w:r>
    </w:p>
    <w:p w:rsidR="00F43580" w:rsidRDefault="00F43580" w:rsidP="00F43580">
      <w:pPr>
        <w:spacing w:after="0"/>
        <w:rPr>
          <w:szCs w:val="16"/>
        </w:rPr>
      </w:pPr>
      <w:r w:rsidRPr="00F43580">
        <w:rPr>
          <w:szCs w:val="16"/>
        </w:rPr>
        <w:t>Interested teens can fill out a form online through our website or can grab a paper copy that they can drop off at EHFPL. Copies of the form will be available at EHFPL and can be printed off our website.</w:t>
      </w:r>
    </w:p>
    <w:p w:rsidR="00C8477F" w:rsidRDefault="00C8477F" w:rsidP="00F43580">
      <w:pPr>
        <w:spacing w:after="0"/>
        <w:rPr>
          <w:szCs w:val="16"/>
        </w:rPr>
      </w:pPr>
    </w:p>
    <w:p w:rsidR="00C8477F" w:rsidRPr="00F43580" w:rsidRDefault="00C8477F" w:rsidP="00F43580">
      <w:pPr>
        <w:spacing w:after="0"/>
        <w:rPr>
          <w:sz w:val="18"/>
          <w:szCs w:val="16"/>
        </w:rPr>
      </w:pPr>
      <w:r>
        <w:rPr>
          <w:szCs w:val="16"/>
        </w:rPr>
        <w:t>The date/time of the first meeting will be sent in an email after a few applications have been collected, and will be based on the day/</w:t>
      </w:r>
      <w:bookmarkStart w:id="0" w:name="_GoBack"/>
      <w:bookmarkEnd w:id="0"/>
      <w:r>
        <w:rPr>
          <w:szCs w:val="16"/>
        </w:rPr>
        <w:t>time the majority of applicants are available to meet.</w:t>
      </w:r>
    </w:p>
    <w:sectPr w:rsidR="00C8477F" w:rsidRPr="00F43580" w:rsidSect="00C111A1">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6A46" w:rsidRDefault="00A56A46" w:rsidP="00650259">
      <w:pPr>
        <w:spacing w:after="0" w:line="240" w:lineRule="auto"/>
      </w:pPr>
      <w:r>
        <w:separator/>
      </w:r>
    </w:p>
  </w:endnote>
  <w:endnote w:type="continuationSeparator" w:id="0">
    <w:p w:rsidR="00A56A46" w:rsidRDefault="00A56A46"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FC4DB11-BBC4-46B9-A830-305CEEEF5938}"/>
    <w:embedBold r:id="rId2" w:fontKey="{DEA1A5B0-F249-45B0-84A7-E1DCCAEB782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E94F43FB-A4FB-46A5-A0B8-0A56A845460D}"/>
    <w:embedBold r:id="rId4" w:fontKey="{EB749180-7C08-4496-A49B-18959394CABD}"/>
    <w:embedItalic r:id="rId5" w:fontKey="{40D6C3A3-33FF-4E04-9F66-AC0E5E9C4207}"/>
  </w:font>
  <w:font w:name="Consolas">
    <w:panose1 w:val="020B0609020204030204"/>
    <w:charset w:val="00"/>
    <w:family w:val="modern"/>
    <w:pitch w:val="fixed"/>
    <w:sig w:usb0="E00006FF" w:usb1="0000FCFF" w:usb2="00000001" w:usb3="00000000" w:csb0="0000019F" w:csb1="00000000"/>
    <w:embedRegular r:id="rId6" w:fontKey="{B7168520-7EDE-4E6B-99EB-62D194EB7C16}"/>
  </w:font>
  <w:font w:name="Segoe UI">
    <w:panose1 w:val="020B0502040204020203"/>
    <w:charset w:val="00"/>
    <w:family w:val="swiss"/>
    <w:pitch w:val="variable"/>
    <w:sig w:usb0="E4002EFF" w:usb1="C000E47F" w:usb2="00000009" w:usb3="00000000" w:csb0="000001FF" w:csb1="00000000"/>
    <w:embedRegular r:id="rId7" w:fontKey="{24BB2BA1-6023-4FDD-8BCE-F5273CDE0DE3}"/>
  </w:font>
  <w:font w:name="Showcard Gothic">
    <w:panose1 w:val="04020904020102020604"/>
    <w:charset w:val="00"/>
    <w:family w:val="decorative"/>
    <w:pitch w:val="variable"/>
    <w:sig w:usb0="00000003" w:usb1="00000000" w:usb2="00000000" w:usb3="00000000" w:csb0="00000001" w:csb1="00000000"/>
    <w:embedRegular r:id="rId8" w:fontKey="{730FFDB8-EFAC-4E64-A3A2-76FC9CD0DFD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6A46" w:rsidRDefault="00A56A46" w:rsidP="00650259">
      <w:pPr>
        <w:spacing w:after="0" w:line="240" w:lineRule="auto"/>
      </w:pPr>
      <w:r>
        <w:separator/>
      </w:r>
    </w:p>
  </w:footnote>
  <w:footnote w:type="continuationSeparator" w:id="0">
    <w:p w:rsidR="00A56A46" w:rsidRDefault="00A56A46" w:rsidP="006502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210566C"/>
    <w:multiLevelType w:val="hybridMultilevel"/>
    <w:tmpl w:val="7020D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1A1"/>
    <w:rsid w:val="00052382"/>
    <w:rsid w:val="0006568A"/>
    <w:rsid w:val="00076F0F"/>
    <w:rsid w:val="00084253"/>
    <w:rsid w:val="000D1F49"/>
    <w:rsid w:val="00157D0B"/>
    <w:rsid w:val="001727CA"/>
    <w:rsid w:val="001C4A3D"/>
    <w:rsid w:val="001F6ACE"/>
    <w:rsid w:val="002462F3"/>
    <w:rsid w:val="002C56E6"/>
    <w:rsid w:val="00346DE2"/>
    <w:rsid w:val="00361E11"/>
    <w:rsid w:val="003B4744"/>
    <w:rsid w:val="003F0847"/>
    <w:rsid w:val="0040090B"/>
    <w:rsid w:val="0046302A"/>
    <w:rsid w:val="00487D2D"/>
    <w:rsid w:val="004D5D62"/>
    <w:rsid w:val="005112D0"/>
    <w:rsid w:val="00577E06"/>
    <w:rsid w:val="005A3BF7"/>
    <w:rsid w:val="005F2035"/>
    <w:rsid w:val="005F7990"/>
    <w:rsid w:val="0063739C"/>
    <w:rsid w:val="00650259"/>
    <w:rsid w:val="006E629B"/>
    <w:rsid w:val="00731F26"/>
    <w:rsid w:val="00760D65"/>
    <w:rsid w:val="00770F25"/>
    <w:rsid w:val="00792642"/>
    <w:rsid w:val="007A35A8"/>
    <w:rsid w:val="007B0A85"/>
    <w:rsid w:val="007C6A52"/>
    <w:rsid w:val="0082043E"/>
    <w:rsid w:val="008C6FDD"/>
    <w:rsid w:val="008E203A"/>
    <w:rsid w:val="0091229C"/>
    <w:rsid w:val="00940E73"/>
    <w:rsid w:val="0098597D"/>
    <w:rsid w:val="009F619A"/>
    <w:rsid w:val="009F6DDE"/>
    <w:rsid w:val="00A07415"/>
    <w:rsid w:val="00A370A8"/>
    <w:rsid w:val="00A56A46"/>
    <w:rsid w:val="00A65D5E"/>
    <w:rsid w:val="00B25CE8"/>
    <w:rsid w:val="00BB4CF3"/>
    <w:rsid w:val="00BD4753"/>
    <w:rsid w:val="00BD5CB1"/>
    <w:rsid w:val="00BE62EE"/>
    <w:rsid w:val="00C003BA"/>
    <w:rsid w:val="00C111A1"/>
    <w:rsid w:val="00C46878"/>
    <w:rsid w:val="00C53136"/>
    <w:rsid w:val="00C8477F"/>
    <w:rsid w:val="00C911EE"/>
    <w:rsid w:val="00CB4A51"/>
    <w:rsid w:val="00CD4532"/>
    <w:rsid w:val="00CD47B0"/>
    <w:rsid w:val="00CE6104"/>
    <w:rsid w:val="00CE7918"/>
    <w:rsid w:val="00CF480C"/>
    <w:rsid w:val="00D16163"/>
    <w:rsid w:val="00D27C15"/>
    <w:rsid w:val="00DB3FAD"/>
    <w:rsid w:val="00E000E5"/>
    <w:rsid w:val="00E13105"/>
    <w:rsid w:val="00E61C09"/>
    <w:rsid w:val="00E677FE"/>
    <w:rsid w:val="00EB3B58"/>
    <w:rsid w:val="00EB563B"/>
    <w:rsid w:val="00EC7359"/>
    <w:rsid w:val="00EE3054"/>
    <w:rsid w:val="00F00606"/>
    <w:rsid w:val="00F01256"/>
    <w:rsid w:val="00F37AC8"/>
    <w:rsid w:val="00F43580"/>
    <w:rsid w:val="00F62A1B"/>
    <w:rsid w:val="00FB6FD9"/>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0E1D6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F37AC8"/>
    <w:pPr>
      <w:ind w:left="720"/>
      <w:contextualSpacing/>
    </w:pPr>
  </w:style>
  <w:style w:type="paragraph" w:styleId="BalloonText">
    <w:name w:val="Balloon Text"/>
    <w:basedOn w:val="Normal"/>
    <w:link w:val="BalloonTextChar"/>
    <w:uiPriority w:val="99"/>
    <w:semiHidden/>
    <w:unhideWhenUsed/>
    <w:rsid w:val="00C911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1E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B43FCD62AA54BA0851BF9CAAE02E05E"/>
        <w:category>
          <w:name w:val="General"/>
          <w:gallery w:val="placeholder"/>
        </w:category>
        <w:types>
          <w:type w:val="bbPlcHdr"/>
        </w:types>
        <w:behaviors>
          <w:behavior w:val="content"/>
        </w:behaviors>
        <w:guid w:val="{D36EA79B-6D63-44D6-966A-03C2CCD691F3}"/>
      </w:docPartPr>
      <w:docPartBody>
        <w:p w:rsidR="00916161" w:rsidRDefault="00A93A54" w:rsidP="00A93A54">
          <w:pPr>
            <w:pStyle w:val="1B43FCD62AA54BA0851BF9CAAE02E05E"/>
          </w:pPr>
          <w:r w:rsidRPr="00346DE2">
            <w:t>First Name</w:t>
          </w:r>
        </w:p>
      </w:docPartBody>
    </w:docPart>
    <w:docPart>
      <w:docPartPr>
        <w:name w:val="62AD8FDDBE034CB597719CF10ACC0CE9"/>
        <w:category>
          <w:name w:val="General"/>
          <w:gallery w:val="placeholder"/>
        </w:category>
        <w:types>
          <w:type w:val="bbPlcHdr"/>
        </w:types>
        <w:behaviors>
          <w:behavior w:val="content"/>
        </w:behaviors>
        <w:guid w:val="{BA9011D7-C527-4B51-A498-D0C794516C13}"/>
      </w:docPartPr>
      <w:docPartBody>
        <w:p w:rsidR="00916161" w:rsidRDefault="00A93A54" w:rsidP="00A93A54">
          <w:pPr>
            <w:pStyle w:val="62AD8FDDBE034CB597719CF10ACC0CE9"/>
          </w:pPr>
          <w:r w:rsidRPr="00346DE2">
            <w:t>Last Name</w:t>
          </w:r>
        </w:p>
      </w:docPartBody>
    </w:docPart>
    <w:docPart>
      <w:docPartPr>
        <w:name w:val="191A7398C3CB43B4A994CE0299051E14"/>
        <w:category>
          <w:name w:val="General"/>
          <w:gallery w:val="placeholder"/>
        </w:category>
        <w:types>
          <w:type w:val="bbPlcHdr"/>
        </w:types>
        <w:behaviors>
          <w:behavior w:val="content"/>
        </w:behaviors>
        <w:guid w:val="{71E8FBA4-987F-4DE9-9D45-CA25A66132AD}"/>
      </w:docPartPr>
      <w:docPartBody>
        <w:p w:rsidR="00916161" w:rsidRDefault="00A93A54" w:rsidP="00A93A54">
          <w:pPr>
            <w:pStyle w:val="191A7398C3CB43B4A994CE0299051E14"/>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howcard Gothic">
    <w:panose1 w:val="040209040201020206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54"/>
    <w:rsid w:val="00916161"/>
    <w:rsid w:val="00A93A54"/>
    <w:rsid w:val="00B02501"/>
    <w:rsid w:val="00B53A9D"/>
    <w:rsid w:val="00C45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802F5606734C8DBEA973AA985C74ED">
    <w:name w:val="38802F5606734C8DBEA973AA985C74ED"/>
  </w:style>
  <w:style w:type="paragraph" w:customStyle="1" w:styleId="E0E9066F21EA4FB5B8772C3F31993F0A">
    <w:name w:val="E0E9066F21EA4FB5B8772C3F31993F0A"/>
  </w:style>
  <w:style w:type="paragraph" w:customStyle="1" w:styleId="7387E4FE1A4C407EA1CF081BB507408C">
    <w:name w:val="7387E4FE1A4C407EA1CF081BB507408C"/>
  </w:style>
  <w:style w:type="paragraph" w:customStyle="1" w:styleId="202D8E1206AE4EAC9C87DABC66081DC7">
    <w:name w:val="202D8E1206AE4EAC9C87DABC66081DC7"/>
  </w:style>
  <w:style w:type="paragraph" w:customStyle="1" w:styleId="E70B31F3456D4D1EA03E54CC86879AA0">
    <w:name w:val="E70B31F3456D4D1EA03E54CC86879AA0"/>
  </w:style>
  <w:style w:type="paragraph" w:customStyle="1" w:styleId="790D8ECE720147C18D9DA1E32556CEDE">
    <w:name w:val="790D8ECE720147C18D9DA1E32556CEDE"/>
  </w:style>
  <w:style w:type="paragraph" w:customStyle="1" w:styleId="DCCE6CE5D7614287AFA631DB428CB2C0">
    <w:name w:val="DCCE6CE5D7614287AFA631DB428CB2C0"/>
  </w:style>
  <w:style w:type="paragraph" w:customStyle="1" w:styleId="D7030B37895F4F7DA27080D7C8A7A166">
    <w:name w:val="D7030B37895F4F7DA27080D7C8A7A166"/>
  </w:style>
  <w:style w:type="paragraph" w:customStyle="1" w:styleId="FA4DFACC93664B3C9D754020F0472E5E">
    <w:name w:val="FA4DFACC93664B3C9D754020F0472E5E"/>
  </w:style>
  <w:style w:type="paragraph" w:customStyle="1" w:styleId="E713A075E7B24BB6A30ABC391E08125D">
    <w:name w:val="E713A075E7B24BB6A30ABC391E08125D"/>
  </w:style>
  <w:style w:type="paragraph" w:customStyle="1" w:styleId="9F909D78A21F49E69408C97A3FDA634A">
    <w:name w:val="9F909D78A21F49E69408C97A3FDA634A"/>
  </w:style>
  <w:style w:type="paragraph" w:customStyle="1" w:styleId="837C4B66C14F4A22BF4A2641ACF897B0">
    <w:name w:val="837C4B66C14F4A22BF4A2641ACF897B0"/>
  </w:style>
  <w:style w:type="paragraph" w:customStyle="1" w:styleId="0A482E72E37D4A898313C4551D78EAE3">
    <w:name w:val="0A482E72E37D4A898313C4551D78EAE3"/>
  </w:style>
  <w:style w:type="paragraph" w:customStyle="1" w:styleId="F8A6B9F623654F1FAC729B01C6C207E5">
    <w:name w:val="F8A6B9F623654F1FAC729B01C6C207E5"/>
  </w:style>
  <w:style w:type="paragraph" w:customStyle="1" w:styleId="57698BEB9D864610BBECCCBD140CE978">
    <w:name w:val="57698BEB9D864610BBECCCBD140CE978"/>
  </w:style>
  <w:style w:type="paragraph" w:customStyle="1" w:styleId="3CCF27896E3445B5B371815EAA8F0F00">
    <w:name w:val="3CCF27896E3445B5B371815EAA8F0F00"/>
  </w:style>
  <w:style w:type="paragraph" w:customStyle="1" w:styleId="97B97D4110C345A983EBEC88FAA86136">
    <w:name w:val="97B97D4110C345A983EBEC88FAA86136"/>
  </w:style>
  <w:style w:type="paragraph" w:customStyle="1" w:styleId="138141ADD87E4FBAA99D3FBAFB6159A0">
    <w:name w:val="138141ADD87E4FBAA99D3FBAFB6159A0"/>
  </w:style>
  <w:style w:type="paragraph" w:customStyle="1" w:styleId="2B118B94254C46FBAB23C490246F781C">
    <w:name w:val="2B118B94254C46FBAB23C490246F781C"/>
  </w:style>
  <w:style w:type="paragraph" w:customStyle="1" w:styleId="ABC58BC4C3714835A89179AC9E537F51">
    <w:name w:val="ABC58BC4C3714835A89179AC9E537F51"/>
  </w:style>
  <w:style w:type="paragraph" w:customStyle="1" w:styleId="6F0887E3E3C74A609DF1CE32F3F7D2DB">
    <w:name w:val="6F0887E3E3C74A609DF1CE32F3F7D2DB"/>
  </w:style>
  <w:style w:type="paragraph" w:customStyle="1" w:styleId="3D7699C4E0924C03A11D1B3BB24F8F11">
    <w:name w:val="3D7699C4E0924C03A11D1B3BB24F8F11"/>
  </w:style>
  <w:style w:type="paragraph" w:customStyle="1" w:styleId="6559418B25E640BC84870077BFDA72F1">
    <w:name w:val="6559418B25E640BC84870077BFDA72F1"/>
  </w:style>
  <w:style w:type="paragraph" w:customStyle="1" w:styleId="1B43FCD62AA54BA0851BF9CAAE02E05E">
    <w:name w:val="1B43FCD62AA54BA0851BF9CAAE02E05E"/>
    <w:rsid w:val="00A93A54"/>
  </w:style>
  <w:style w:type="paragraph" w:customStyle="1" w:styleId="62AD8FDDBE034CB597719CF10ACC0CE9">
    <w:name w:val="62AD8FDDBE034CB597719CF10ACC0CE9"/>
    <w:rsid w:val="00A93A54"/>
  </w:style>
  <w:style w:type="paragraph" w:customStyle="1" w:styleId="0BA8B3CC776B4A06871BD49DBDC63946">
    <w:name w:val="0BA8B3CC776B4A06871BD49DBDC63946"/>
    <w:rsid w:val="00A93A54"/>
  </w:style>
  <w:style w:type="paragraph" w:customStyle="1" w:styleId="87DCA1403FBD417C95B864F2EA3FBA48">
    <w:name w:val="87DCA1403FBD417C95B864F2EA3FBA48"/>
    <w:rsid w:val="00A93A54"/>
  </w:style>
  <w:style w:type="paragraph" w:customStyle="1" w:styleId="BD80EB45C9FA4B1DAA9BF2C69DB5D822">
    <w:name w:val="BD80EB45C9FA4B1DAA9BF2C69DB5D822"/>
    <w:rsid w:val="00A93A54"/>
  </w:style>
  <w:style w:type="paragraph" w:customStyle="1" w:styleId="FB575775910F46E6A766C91D8DDF240C">
    <w:name w:val="FB575775910F46E6A766C91D8DDF240C"/>
    <w:rsid w:val="00A93A54"/>
  </w:style>
  <w:style w:type="paragraph" w:customStyle="1" w:styleId="191A7398C3CB43B4A994CE0299051E14">
    <w:name w:val="191A7398C3CB43B4A994CE0299051E14"/>
    <w:rsid w:val="00A93A54"/>
  </w:style>
  <w:style w:type="paragraph" w:customStyle="1" w:styleId="C42A13C6D1114C57A4450A3A338F93A1">
    <w:name w:val="C42A13C6D1114C57A4450A3A338F93A1"/>
    <w:rsid w:val="00A93A54"/>
  </w:style>
  <w:style w:type="paragraph" w:customStyle="1" w:styleId="F698DB7526C64D409FCD5C65A01B2F7B">
    <w:name w:val="F698DB7526C64D409FCD5C65A01B2F7B"/>
    <w:rsid w:val="00A93A54"/>
  </w:style>
  <w:style w:type="paragraph" w:customStyle="1" w:styleId="69246F67B80D4FEA8F4EF0C01F08A26C">
    <w:name w:val="69246F67B80D4FEA8F4EF0C01F08A26C"/>
    <w:rsid w:val="00A93A54"/>
  </w:style>
  <w:style w:type="paragraph" w:customStyle="1" w:styleId="55C381FB4D324D508655638359343C4D">
    <w:name w:val="55C381FB4D324D508655638359343C4D"/>
    <w:rsid w:val="00A93A54"/>
  </w:style>
  <w:style w:type="paragraph" w:customStyle="1" w:styleId="9FE94326ED834CBFBF9ED8167EC64ACF">
    <w:name w:val="9FE94326ED834CBFBF9ED8167EC64ACF"/>
    <w:rsid w:val="00A93A54"/>
  </w:style>
  <w:style w:type="paragraph" w:customStyle="1" w:styleId="2FEE55A9B538430A9CCE46ED91E76CC9">
    <w:name w:val="2FEE55A9B538430A9CCE46ED91E76CC9"/>
    <w:rsid w:val="00A93A54"/>
  </w:style>
  <w:style w:type="paragraph" w:customStyle="1" w:styleId="B48EBD241E1A4AF698B29486B2BF10BD">
    <w:name w:val="B48EBD241E1A4AF698B29486B2BF10BD"/>
    <w:rsid w:val="00A93A54"/>
  </w:style>
  <w:style w:type="paragraph" w:customStyle="1" w:styleId="B39E8D41E52A44B8AC629E326F7DF9EC">
    <w:name w:val="B39E8D41E52A44B8AC629E326F7DF9EC"/>
    <w:rsid w:val="00A93A54"/>
  </w:style>
  <w:style w:type="paragraph" w:customStyle="1" w:styleId="9BB3F6EDA6C048F5986A71227D359867">
    <w:name w:val="9BB3F6EDA6C048F5986A71227D359867"/>
    <w:rsid w:val="00A93A54"/>
  </w:style>
  <w:style w:type="paragraph" w:customStyle="1" w:styleId="A6BD6EC1F7854BF7ACA2FF94E68232E4">
    <w:name w:val="A6BD6EC1F7854BF7ACA2FF94E68232E4"/>
    <w:rsid w:val="00A93A54"/>
  </w:style>
  <w:style w:type="paragraph" w:customStyle="1" w:styleId="81B499AC95084050B154C545B4583437">
    <w:name w:val="81B499AC95084050B154C545B4583437"/>
    <w:rsid w:val="00A93A54"/>
  </w:style>
  <w:style w:type="paragraph" w:customStyle="1" w:styleId="D79395A4634F4A5CBD204610132578AA">
    <w:name w:val="D79395A4634F4A5CBD204610132578AA"/>
    <w:rsid w:val="00A93A54"/>
  </w:style>
  <w:style w:type="paragraph" w:customStyle="1" w:styleId="B1FE5DC62E1F426B87EBBA3888D25D31">
    <w:name w:val="B1FE5DC62E1F426B87EBBA3888D25D31"/>
    <w:rsid w:val="00A93A54"/>
  </w:style>
  <w:style w:type="paragraph" w:customStyle="1" w:styleId="3C131115C530404B9874DDAE95AAE86C">
    <w:name w:val="3C131115C530404B9874DDAE95AAE86C"/>
    <w:rsid w:val="00A93A54"/>
  </w:style>
  <w:style w:type="paragraph" w:customStyle="1" w:styleId="0FC9F1CBAEB9459A9638968D1313F48F">
    <w:name w:val="0FC9F1CBAEB9459A9638968D1313F48F"/>
    <w:rsid w:val="00A93A54"/>
  </w:style>
  <w:style w:type="paragraph" w:customStyle="1" w:styleId="DEEF98A7D5624A099F6729B60BE8FCCD">
    <w:name w:val="DEEF98A7D5624A099F6729B60BE8FCCD"/>
    <w:rsid w:val="00A93A54"/>
  </w:style>
  <w:style w:type="paragraph" w:customStyle="1" w:styleId="8D9A36C653E247738CF2D824C3BB0390">
    <w:name w:val="8D9A36C653E247738CF2D824C3BB0390"/>
    <w:rsid w:val="00A93A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2</Pages>
  <Words>282</Words>
  <Characters>1610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2022-06-10T20:13:00Z</dcterms:created>
  <dcterms:modified xsi:type="dcterms:W3CDTF">2022-12-16T16:31:00Z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